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4CDA" w:rsidRDefault="00854CDA" w:rsidP="00A811AA">
      <w:pPr>
        <w:ind w:left="1080" w:hanging="720"/>
      </w:pPr>
    </w:p>
    <w:p w:rsidR="00524388" w:rsidRDefault="00854CDA" w:rsidP="00854CDA">
      <w:pPr>
        <w:pStyle w:val="Title"/>
        <w:ind w:left="360"/>
      </w:pPr>
      <w:r>
        <w:t xml:space="preserve">#1. </w:t>
      </w:r>
      <w:r w:rsidR="001C79A6">
        <w:t>Maker</w:t>
      </w:r>
      <w:r w:rsidR="00155379">
        <w:t xml:space="preserve"> </w:t>
      </w:r>
      <w:r w:rsidR="00155379" w:rsidRPr="00155379">
        <w:rPr>
          <w:sz w:val="36"/>
          <w:szCs w:val="36"/>
        </w:rPr>
        <w:t xml:space="preserve">(a person </w:t>
      </w:r>
      <w:r w:rsidR="00DD0CEE">
        <w:rPr>
          <w:sz w:val="36"/>
          <w:szCs w:val="36"/>
        </w:rPr>
        <w:t xml:space="preserve">who is </w:t>
      </w:r>
      <w:r w:rsidR="00155379" w:rsidRPr="00155379">
        <w:rPr>
          <w:sz w:val="36"/>
          <w:szCs w:val="36"/>
        </w:rPr>
        <w:t>passionate</w:t>
      </w:r>
      <w:r w:rsidR="00DD0CEE">
        <w:rPr>
          <w:sz w:val="36"/>
          <w:szCs w:val="36"/>
        </w:rPr>
        <w:t xml:space="preserve"> to explore materials and what they can do.</w:t>
      </w:r>
      <w:r w:rsidR="00155379" w:rsidRPr="00155379">
        <w:rPr>
          <w:sz w:val="36"/>
          <w:szCs w:val="36"/>
        </w:rPr>
        <w:t>)</w:t>
      </w:r>
    </w:p>
    <w:p w:rsidR="001C79A6" w:rsidRPr="00155379" w:rsidRDefault="00A811AA" w:rsidP="00A811AA">
      <w:pPr>
        <w:pStyle w:val="Heading1"/>
        <w:rPr>
          <w:sz w:val="36"/>
          <w:szCs w:val="36"/>
        </w:rPr>
      </w:pPr>
      <w:r>
        <w:t xml:space="preserve">  </w:t>
      </w:r>
      <w:r w:rsidR="001C79A6">
        <w:t xml:space="preserve"> </w:t>
      </w:r>
      <w:r w:rsidR="001C79A6" w:rsidRPr="00155379">
        <w:rPr>
          <w:color w:val="00B050"/>
          <w:sz w:val="36"/>
          <w:szCs w:val="36"/>
        </w:rPr>
        <w:t>The Simple Tree</w:t>
      </w:r>
    </w:p>
    <w:p w:rsidR="001C5D82" w:rsidRDefault="001C5D82" w:rsidP="00DC7752">
      <w:pPr>
        <w:ind w:left="360"/>
      </w:pPr>
      <w:r>
        <w:t xml:space="preserve">If you nave NOT read the Book </w:t>
      </w:r>
      <w:r w:rsidR="00754604">
        <w:t>“</w:t>
      </w:r>
      <w:r>
        <w:t>The Giving Tree</w:t>
      </w:r>
      <w:r w:rsidR="00754604">
        <w:t>”</w:t>
      </w:r>
      <w:r>
        <w:t xml:space="preserve"> by Shel Silverstein.  It is a must to understand passion. Here’s picture of the cover:       </w:t>
      </w:r>
      <w:r w:rsidR="0087176E">
        <w:t xml:space="preserve">   </w:t>
      </w:r>
    </w:p>
    <w:p w:rsidR="00754604" w:rsidRDefault="00DC7752" w:rsidP="00155379">
      <w:pPr>
        <w:ind w:left="360"/>
      </w:pPr>
      <w:r>
        <w:rPr>
          <w:noProof/>
        </w:rPr>
        <w:drawing>
          <wp:inline distT="0" distB="0" distL="0" distR="0" wp14:anchorId="7C925D72" wp14:editId="1617E4C3">
            <wp:extent cx="604813" cy="805339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1m-Tm2wAqL._SX372_BO1,204,203,200_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32" cy="82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Please read and share.</w:t>
      </w:r>
    </w:p>
    <w:p w:rsidR="00DC7752" w:rsidRDefault="001C79A6" w:rsidP="00DC7752">
      <w:pPr>
        <w:spacing w:after="0"/>
        <w:ind w:left="360"/>
      </w:pPr>
      <w:r>
        <w:t xml:space="preserve">We will </w:t>
      </w:r>
      <w:r w:rsidRPr="00754604">
        <w:rPr>
          <w:u w:val="single"/>
        </w:rPr>
        <w:t xml:space="preserve">begin our </w:t>
      </w:r>
      <w:r w:rsidR="000E635D">
        <w:rPr>
          <w:u w:val="single"/>
        </w:rPr>
        <w:t>discovery</w:t>
      </w:r>
      <w:r>
        <w:t xml:space="preserve"> with the simple </w:t>
      </w:r>
      <w:r w:rsidR="00A811AA">
        <w:t xml:space="preserve">shape of the </w:t>
      </w:r>
      <w:r>
        <w:t xml:space="preserve">tree.  Just about everybody </w:t>
      </w:r>
    </w:p>
    <w:p w:rsidR="001C79A6" w:rsidRDefault="00DC7752" w:rsidP="00DC7752">
      <w:pPr>
        <w:spacing w:after="0"/>
        <w:ind w:left="360"/>
      </w:pPr>
      <w:r>
        <w:t xml:space="preserve">        </w:t>
      </w:r>
      <w:r w:rsidR="001C79A6">
        <w:t>can draw a tree.  From very young you probably drew a tree like this</w:t>
      </w:r>
      <w:r w:rsidR="00A811AA">
        <w:t>:</w:t>
      </w:r>
    </w:p>
    <w:p w:rsidR="001C5D82" w:rsidRDefault="0087176E" w:rsidP="0087176E">
      <w:r>
        <w:t xml:space="preserve">             </w:t>
      </w:r>
      <w:r w:rsidR="00754604">
        <w:t xml:space="preserve">    </w:t>
      </w:r>
      <w:r>
        <w:t xml:space="preserve">      </w:t>
      </w:r>
      <w:r w:rsidR="001C5D82">
        <w:rPr>
          <w:noProof/>
        </w:rPr>
        <w:drawing>
          <wp:inline distT="0" distB="0" distL="0" distR="0">
            <wp:extent cx="1026237" cy="1271588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ne tre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69384" cy="132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5D82">
        <w:rPr>
          <w:noProof/>
        </w:rPr>
        <w:drawing>
          <wp:inline distT="0" distB="0" distL="0" distR="0">
            <wp:extent cx="995728" cy="1535906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y tre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146" cy="155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5D82">
        <w:rPr>
          <w:noProof/>
        </w:rPr>
        <w:drawing>
          <wp:inline distT="0" distB="0" distL="0" distR="0">
            <wp:extent cx="1090426" cy="1642745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d hair tre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599" cy="167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5D82">
        <w:rPr>
          <w:noProof/>
        </w:rPr>
        <w:drawing>
          <wp:inline distT="0" distB="0" distL="0" distR="0">
            <wp:extent cx="847908" cy="1642221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ad tre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15" cy="168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379" w:rsidRDefault="001C5D82" w:rsidP="001C79A6">
      <w:r>
        <w:t xml:space="preserve">    </w:t>
      </w:r>
      <w:r w:rsidR="0087176E">
        <w:t xml:space="preserve">                       </w:t>
      </w:r>
      <w:r>
        <w:t>Pine Tree        “Y” Tree</w:t>
      </w:r>
      <w:r>
        <w:tab/>
        <w:t xml:space="preserve">    </w:t>
      </w:r>
      <w:r w:rsidR="00B82FAA">
        <w:t xml:space="preserve">    </w:t>
      </w:r>
      <w:r>
        <w:t xml:space="preserve">Bad Hair Day  </w:t>
      </w:r>
      <w:r w:rsidR="00B82FAA">
        <w:t xml:space="preserve">   </w:t>
      </w:r>
      <w:r>
        <w:t>the Dead Tree</w:t>
      </w:r>
    </w:p>
    <w:p w:rsidR="00155379" w:rsidRDefault="001C5D82" w:rsidP="001C79A6">
      <w:r>
        <w:tab/>
      </w:r>
      <w:r w:rsidR="001F333C">
        <w:t xml:space="preserve">                     </w:t>
      </w:r>
      <w:r>
        <w:t>… and these are okay.  If you are 6 or 7 years old.</w:t>
      </w:r>
    </w:p>
    <w:p w:rsidR="00524388" w:rsidRDefault="00155379" w:rsidP="00854CDA">
      <w:pPr>
        <w:ind w:left="360"/>
      </w:pPr>
      <w:r>
        <w:t xml:space="preserve">BUT </w:t>
      </w:r>
      <w:r w:rsidR="00754604">
        <w:t>–</w:t>
      </w:r>
      <w:r>
        <w:t xml:space="preserve"> </w:t>
      </w:r>
      <w:r w:rsidR="00754604">
        <w:t xml:space="preserve">(Don’t grow up!) </w:t>
      </w:r>
      <w:r w:rsidR="00886C86">
        <w:t>on</w:t>
      </w:r>
      <w:r>
        <w:t xml:space="preserve"> a single piece of paper draw </w:t>
      </w:r>
      <w:r w:rsidR="001C5D82">
        <w:t>the “Y” Tree</w:t>
      </w:r>
      <w:r>
        <w:t xml:space="preserve"> above.  Now let’s explore by coloring, using colored paper, markers, using fancy papers and even tearing paper!  </w:t>
      </w:r>
      <w:r w:rsidR="00A811AA">
        <w:t>Your drawing doesn’t have to be perfect.  Remember we are exploring</w:t>
      </w:r>
      <w:r w:rsidR="000E635D">
        <w:t xml:space="preserve"> materials</w:t>
      </w:r>
      <w:r w:rsidR="00A811AA">
        <w:t>.</w:t>
      </w:r>
      <w:r w:rsidR="00854CDA">
        <w:t xml:space="preserve"> </w:t>
      </w:r>
    </w:p>
    <w:p w:rsidR="003458AB" w:rsidRDefault="005414AA" w:rsidP="003458AB">
      <w:pPr>
        <w:spacing w:after="0"/>
        <w:ind w:left="360"/>
      </w:pPr>
      <w:r>
        <w:t>After you have used crayons and markers – let’s try fancy papers.  They are all available at the craft store o</w:t>
      </w:r>
      <w:r w:rsidR="008D4142">
        <w:t>r</w:t>
      </w:r>
      <w:r>
        <w:t xml:space="preserve"> order on line.  Of course </w:t>
      </w:r>
      <w:r w:rsidR="001F333C">
        <w:t xml:space="preserve">(!) </w:t>
      </w:r>
      <w:r>
        <w:t xml:space="preserve">yours </w:t>
      </w:r>
      <w:r w:rsidRPr="008D4142">
        <w:rPr>
          <w:b/>
          <w:u w:val="single"/>
        </w:rPr>
        <w:t>DO NOT have to be the same</w:t>
      </w:r>
      <w:r>
        <w:t xml:space="preserve"> as ours.  You might like to begin with a green and brown tree!  Or Purple and Orange…</w:t>
      </w:r>
    </w:p>
    <w:p w:rsidR="005414AA" w:rsidRDefault="00754604" w:rsidP="00DC7752">
      <w:r>
        <w:lastRenderedPageBreak/>
        <w:t xml:space="preserve">                         </w:t>
      </w:r>
    </w:p>
    <w:p w:rsidR="00C54E20" w:rsidRDefault="00754604" w:rsidP="00854CDA">
      <w:pPr>
        <w:ind w:left="360"/>
      </w:pPr>
      <w:r>
        <w:t xml:space="preserve">                       </w:t>
      </w:r>
      <w:r w:rsidR="00C54E20" w:rsidRPr="003458AB">
        <w:rPr>
          <w:b/>
        </w:rPr>
        <w:t>The Orange and Black Tree</w:t>
      </w:r>
      <w:r w:rsidR="00886C86">
        <w:t xml:space="preserve">  (using three different papers)</w:t>
      </w:r>
    </w:p>
    <w:p w:rsidR="005C1E96" w:rsidRDefault="008D4142" w:rsidP="00854CDA">
      <w:pPr>
        <w:ind w:left="360"/>
      </w:pPr>
      <w:r>
        <w:rPr>
          <w:noProof/>
        </w:rPr>
        <w:drawing>
          <wp:inline distT="0" distB="0" distL="0" distR="0">
            <wp:extent cx="1259704" cy="174612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tep 1 orang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75458" cy="176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E96">
        <w:t xml:space="preserve">        </w:t>
      </w:r>
      <w:r w:rsidR="005C1E96">
        <w:rPr>
          <w:noProof/>
        </w:rPr>
        <w:drawing>
          <wp:inline distT="0" distB="0" distL="0" distR="0">
            <wp:extent cx="1042988" cy="173159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tep 2 orang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248" cy="181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E96">
        <w:t xml:space="preserve">          </w:t>
      </w:r>
      <w:r w:rsidR="005C1E96">
        <w:rPr>
          <w:noProof/>
        </w:rPr>
        <w:drawing>
          <wp:inline distT="0" distB="0" distL="0" distR="0">
            <wp:extent cx="1264444" cy="1709580"/>
            <wp:effectExtent l="0" t="0" r="5715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tep 3 orang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837" cy="173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E96">
        <w:t xml:space="preserve">             </w:t>
      </w:r>
      <w:r w:rsidR="005C1E96">
        <w:rPr>
          <w:noProof/>
        </w:rPr>
        <w:drawing>
          <wp:inline distT="0" distB="0" distL="0" distR="0">
            <wp:extent cx="1383375" cy="1714182"/>
            <wp:effectExtent l="0" t="0" r="127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tep 4 orang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339" cy="174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E96">
        <w:t xml:space="preserve">   </w:t>
      </w:r>
    </w:p>
    <w:p w:rsidR="005C1E96" w:rsidRDefault="00EC67C3" w:rsidP="00854CDA">
      <w:pPr>
        <w:ind w:left="360"/>
      </w:pPr>
      <w:r>
        <w:t xml:space="preserve">cut and glue these pieces </w:t>
      </w:r>
      <w:r w:rsidR="00DC7752">
        <w:t xml:space="preserve">above </w:t>
      </w:r>
      <w:r>
        <w:t>in place on your paper.</w:t>
      </w:r>
    </w:p>
    <w:p w:rsidR="00EC67C3" w:rsidRDefault="00C54E20" w:rsidP="00DC7752">
      <w:pPr>
        <w:ind w:left="1440"/>
      </w:pPr>
      <w:r>
        <w:rPr>
          <w:noProof/>
        </w:rPr>
        <w:drawing>
          <wp:inline distT="0" distB="0" distL="0" distR="0">
            <wp:extent cx="1724863" cy="2508152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tep 5 orang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972" cy="256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E96">
        <w:t xml:space="preserve">        </w:t>
      </w:r>
      <w:r>
        <w:t xml:space="preserve"> </w:t>
      </w:r>
      <w:r w:rsidR="005C1E96">
        <w:t xml:space="preserve">   </w:t>
      </w:r>
      <w:r w:rsidR="005C1E96">
        <w:rPr>
          <w:noProof/>
        </w:rPr>
        <w:drawing>
          <wp:inline distT="0" distB="0" distL="0" distR="0">
            <wp:extent cx="2171908" cy="250713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ep 5b orang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436" cy="255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E96">
        <w:t xml:space="preserve">  </w:t>
      </w:r>
    </w:p>
    <w:p w:rsidR="000955CB" w:rsidRDefault="00EC67C3" w:rsidP="00EC67C3">
      <w:r>
        <w:t xml:space="preserve">        At this point we didn’t like the squares for the leaves.  So we cut the circles in half.</w:t>
      </w:r>
      <w:r w:rsidR="005C1E96">
        <w:t xml:space="preserve">     </w:t>
      </w:r>
      <w:r w:rsidR="001F333C">
        <w:t xml:space="preserve">                     </w:t>
      </w:r>
    </w:p>
    <w:p w:rsidR="000955CB" w:rsidRDefault="001F333C" w:rsidP="001F333C">
      <w:pPr>
        <w:ind w:left="1800" w:firstLine="360"/>
      </w:pPr>
      <w:r>
        <w:rPr>
          <w:noProof/>
        </w:rPr>
        <w:lastRenderedPageBreak/>
        <w:drawing>
          <wp:inline distT="0" distB="0" distL="0" distR="0">
            <wp:extent cx="2796030" cy="3806952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tep 6 orang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03" cy="382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7C3" w:rsidRDefault="00DC7752" w:rsidP="000F425D">
      <w:pPr>
        <w:spacing w:after="0"/>
      </w:pPr>
      <w:r>
        <w:t xml:space="preserve">                       </w:t>
      </w:r>
      <w:r w:rsidR="000F425D">
        <w:t xml:space="preserve">  </w:t>
      </w:r>
      <w:r w:rsidR="00EC67C3">
        <w:t>We added additional branches from the trunk paper</w:t>
      </w:r>
    </w:p>
    <w:p w:rsidR="00EC67C3" w:rsidRDefault="00EC67C3" w:rsidP="000F425D">
      <w:pPr>
        <w:spacing w:after="0"/>
        <w:ind w:left="1800" w:firstLine="360"/>
      </w:pPr>
      <w:r>
        <w:t xml:space="preserve">before gluing.  This looks better we think… </w:t>
      </w:r>
    </w:p>
    <w:p w:rsidR="00DC7752" w:rsidRDefault="00DC7752" w:rsidP="00854CDA">
      <w:pPr>
        <w:ind w:left="360"/>
      </w:pPr>
    </w:p>
    <w:p w:rsidR="00DC7752" w:rsidRDefault="00DC7752" w:rsidP="00854CDA">
      <w:pPr>
        <w:ind w:left="360"/>
      </w:pPr>
    </w:p>
    <w:p w:rsidR="00DC7752" w:rsidRDefault="00DC7752" w:rsidP="00854CDA">
      <w:pPr>
        <w:ind w:left="360"/>
      </w:pPr>
    </w:p>
    <w:p w:rsidR="00DC7752" w:rsidRDefault="00DC7752" w:rsidP="00854CDA">
      <w:pPr>
        <w:ind w:left="360"/>
      </w:pPr>
    </w:p>
    <w:p w:rsidR="00DC7752" w:rsidRDefault="00DC7752" w:rsidP="00854CDA">
      <w:pPr>
        <w:ind w:left="360"/>
      </w:pPr>
    </w:p>
    <w:p w:rsidR="00DC7752" w:rsidRDefault="00DC7752" w:rsidP="00854CDA">
      <w:pPr>
        <w:ind w:left="360"/>
      </w:pPr>
    </w:p>
    <w:p w:rsidR="00DC7752" w:rsidRDefault="00DC7752" w:rsidP="00854CDA">
      <w:pPr>
        <w:ind w:left="360"/>
      </w:pPr>
    </w:p>
    <w:p w:rsidR="00DC7752" w:rsidRDefault="00DC7752" w:rsidP="00854CDA">
      <w:pPr>
        <w:ind w:left="360"/>
      </w:pPr>
    </w:p>
    <w:p w:rsidR="000F425D" w:rsidRDefault="000F425D" w:rsidP="00854CDA">
      <w:pPr>
        <w:ind w:left="360"/>
      </w:pPr>
    </w:p>
    <w:p w:rsidR="005414AA" w:rsidRDefault="00886C86" w:rsidP="00854CDA">
      <w:pPr>
        <w:ind w:left="360"/>
      </w:pPr>
      <w:r>
        <w:lastRenderedPageBreak/>
        <w:t>I</w:t>
      </w:r>
      <w:r w:rsidR="000955CB">
        <w:t xml:space="preserve">s there something else we could add to give more dimension?  Hmmm. Let’s explore some options then you can choose what you like. </w:t>
      </w:r>
    </w:p>
    <w:p w:rsidR="001F333C" w:rsidRDefault="001F333C" w:rsidP="001F333C">
      <w:r>
        <w:t xml:space="preserve">       </w:t>
      </w:r>
      <w:r w:rsidR="00B82FAA">
        <w:rPr>
          <w:noProof/>
        </w:rPr>
        <w:drawing>
          <wp:inline distT="0" distB="0" distL="0" distR="0" wp14:anchorId="6493C557" wp14:editId="14067E1D">
            <wp:extent cx="1885960" cy="2399982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29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866" cy="241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="00B82FAA">
        <w:t xml:space="preserve">   </w:t>
      </w:r>
      <w:r>
        <w:t xml:space="preserve">              </w:t>
      </w:r>
      <w:r w:rsidR="00B82FAA">
        <w:rPr>
          <w:noProof/>
        </w:rPr>
        <w:drawing>
          <wp:inline distT="0" distB="0" distL="0" distR="0">
            <wp:extent cx="2764851" cy="36587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ter option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009" cy="367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</w:p>
    <w:p w:rsidR="00EC67C3" w:rsidRDefault="00754604" w:rsidP="0011119E">
      <w:r>
        <w:t xml:space="preserve">  </w:t>
      </w:r>
      <w:r w:rsidR="00EC67C3">
        <w:t xml:space="preserve">Pompoms, beads, buttons, </w:t>
      </w:r>
      <w:r w:rsidR="003458AB">
        <w:t>small hole punches</w:t>
      </w:r>
      <w:r w:rsidR="00EC67C3">
        <w:t xml:space="preserve">…  </w:t>
      </w:r>
      <w:r w:rsidR="003458AB">
        <w:t xml:space="preserve">  </w:t>
      </w:r>
      <w:r w:rsidR="00EC67C3">
        <w:t>we chose the small hole punches.</w:t>
      </w:r>
    </w:p>
    <w:p w:rsidR="000F425D" w:rsidRDefault="000F425D" w:rsidP="0011119E"/>
    <w:p w:rsidR="000F425D" w:rsidRDefault="000F425D" w:rsidP="0011119E">
      <w:r>
        <w:t xml:space="preserve">                             Don’t forget to photo all your work so you can share.</w:t>
      </w:r>
    </w:p>
    <w:p w:rsidR="00CC3BFD" w:rsidRDefault="00CC3BFD" w:rsidP="0011119E"/>
    <w:p w:rsidR="00CC3BFD" w:rsidRDefault="00CC3BFD" w:rsidP="0011119E"/>
    <w:p w:rsidR="00CC3BFD" w:rsidRDefault="00CC3BFD" w:rsidP="0011119E"/>
    <w:p w:rsidR="00CC3BFD" w:rsidRDefault="00CC3BFD" w:rsidP="0011119E"/>
    <w:p w:rsidR="00CC3BFD" w:rsidRDefault="00CC3BFD" w:rsidP="0011119E"/>
    <w:p w:rsidR="009A2B47" w:rsidRDefault="009A2B47" w:rsidP="0011119E"/>
    <w:p w:rsidR="00CC3BFD" w:rsidRDefault="00CC3BFD" w:rsidP="0011119E">
      <w:r>
        <w:lastRenderedPageBreak/>
        <w:t>othe</w:t>
      </w:r>
      <w:r w:rsidR="000E635D">
        <w:t>r ideas</w:t>
      </w:r>
      <w:r>
        <w:t xml:space="preserve"> to spark your creativity:  </w:t>
      </w:r>
    </w:p>
    <w:p w:rsidR="00CC3BFD" w:rsidRDefault="00CC3BFD" w:rsidP="0011119E">
      <w:r>
        <w:t xml:space="preserve">                                                     The Pine Tree (lol)</w:t>
      </w:r>
      <w:r w:rsidRPr="00CC3BFD">
        <w:rPr>
          <w:noProof/>
        </w:rPr>
        <w:t xml:space="preserve"> </w:t>
      </w:r>
    </w:p>
    <w:p w:rsidR="00CC3BFD" w:rsidRDefault="00CC3BFD" w:rsidP="0011119E">
      <w:r>
        <w:rPr>
          <w:noProof/>
        </w:rPr>
        <w:drawing>
          <wp:inline distT="0" distB="0" distL="0" distR="0">
            <wp:extent cx="1342174" cy="1806199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ood bas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138" cy="183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1224439" cy="1798855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ne tree paper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723" cy="194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1403231" cy="1748700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dding pine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435" cy="178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2F517474" wp14:editId="62ED3FFC">
            <wp:extent cx="1286848" cy="1748170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ne tree pu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251" cy="177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BFD" w:rsidRDefault="00CC3BFD" w:rsidP="0011119E"/>
    <w:p w:rsidR="00CC3BFD" w:rsidRDefault="00CC3BFD" w:rsidP="0011119E">
      <w:r>
        <w:t xml:space="preserve">                                                    </w:t>
      </w:r>
      <w:r w:rsidR="009A2B47">
        <w:t xml:space="preserve">    </w:t>
      </w:r>
      <w:r>
        <w:t>The Tree House</w:t>
      </w:r>
    </w:p>
    <w:p w:rsidR="00EC67C3" w:rsidRDefault="00CC3BFD" w:rsidP="0011119E">
      <w:r>
        <w:t xml:space="preserve">                  </w:t>
      </w:r>
      <w:r>
        <w:rPr>
          <w:noProof/>
        </w:rPr>
        <w:drawing>
          <wp:inline distT="0" distB="0" distL="0" distR="0" wp14:anchorId="1F275E5F" wp14:editId="445C17A3">
            <wp:extent cx="2028825" cy="2705102"/>
            <wp:effectExtent l="0" t="0" r="317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utting out tree hous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823" cy="274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9A2B47">
        <w:t xml:space="preserve">    </w:t>
      </w:r>
      <w:r>
        <w:t xml:space="preserve">   </w:t>
      </w:r>
      <w:r>
        <w:rPr>
          <w:noProof/>
        </w:rPr>
        <w:drawing>
          <wp:inline distT="0" distB="0" distL="0" distR="0">
            <wp:extent cx="1991140" cy="2728293"/>
            <wp:effectExtent l="0" t="0" r="3175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ree hous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745" cy="275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B47" w:rsidRDefault="009A2B47" w:rsidP="0011119E"/>
    <w:p w:rsidR="009A2B47" w:rsidRDefault="009A2B47" w:rsidP="009A2B47">
      <w:r>
        <w:t xml:space="preserve">                    </w:t>
      </w:r>
    </w:p>
    <w:p w:rsidR="009A2B47" w:rsidRDefault="009A2B47" w:rsidP="0011119E"/>
    <w:p w:rsidR="009A2B47" w:rsidRDefault="009A2B47" w:rsidP="0011119E"/>
    <w:p w:rsidR="008267B8" w:rsidRDefault="00754604" w:rsidP="0011119E">
      <w:r>
        <w:lastRenderedPageBreak/>
        <w:t xml:space="preserve">      </w:t>
      </w:r>
      <w:r w:rsidR="00EC67C3">
        <w:t xml:space="preserve">         </w:t>
      </w:r>
      <w:r w:rsidR="00C54E20" w:rsidRPr="003458AB">
        <w:rPr>
          <w:b/>
        </w:rPr>
        <w:t>The Pink and Turquoise Tree</w:t>
      </w:r>
      <w:r w:rsidR="00886C86">
        <w:t xml:space="preserve">  (Using only two papers</w:t>
      </w:r>
      <w:r w:rsidR="000F425D">
        <w:t>-</w:t>
      </w:r>
      <w:r w:rsidR="00886C86">
        <w:t>plus pink pearls)</w:t>
      </w:r>
    </w:p>
    <w:p w:rsidR="008267B8" w:rsidRDefault="00DC7752" w:rsidP="00854CDA">
      <w:pPr>
        <w:ind w:left="360"/>
      </w:pPr>
      <w:r>
        <w:t xml:space="preserve">        </w:t>
      </w:r>
      <w:r w:rsidR="008267B8">
        <w:rPr>
          <w:noProof/>
        </w:rPr>
        <w:drawing>
          <wp:inline distT="0" distB="0" distL="0" distR="0">
            <wp:extent cx="2132329" cy="1599249"/>
            <wp:effectExtent l="0" t="0" r="1905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tep 1 pink.ps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187223" cy="164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7B8">
        <w:t xml:space="preserve">   </w:t>
      </w:r>
      <w:r w:rsidR="00DE5CB6">
        <w:t xml:space="preserve">   </w:t>
      </w:r>
      <w:r w:rsidR="008267B8">
        <w:t xml:space="preserve">   </w:t>
      </w:r>
      <w:r w:rsidR="00EC67C3">
        <w:t xml:space="preserve">              </w:t>
      </w:r>
      <w:r>
        <w:t xml:space="preserve">    </w:t>
      </w:r>
      <w:r w:rsidR="00EC67C3">
        <w:t xml:space="preserve">    </w:t>
      </w:r>
      <w:r w:rsidR="008267B8">
        <w:t xml:space="preserve"> </w:t>
      </w:r>
      <w:r w:rsidR="00DE5CB6">
        <w:rPr>
          <w:noProof/>
        </w:rPr>
        <w:drawing>
          <wp:inline distT="0" distB="0" distL="0" distR="0">
            <wp:extent cx="1428750" cy="2183130"/>
            <wp:effectExtent l="0" t="0" r="635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tep 2 pinl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187" cy="224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CB6">
        <w:t xml:space="preserve">                </w:t>
      </w:r>
    </w:p>
    <w:p w:rsidR="00EC67C3" w:rsidRDefault="00EC67C3" w:rsidP="00854CDA">
      <w:pPr>
        <w:ind w:left="360"/>
      </w:pPr>
      <w:r>
        <w:t xml:space="preserve">Your paper choice </w:t>
      </w:r>
      <w:r w:rsidR="00DC7752">
        <w:t>needs to have</w:t>
      </w:r>
      <w:r>
        <w:t xml:space="preserve"> similar color</w:t>
      </w:r>
      <w:r w:rsidR="00DC7752">
        <w:t>s.</w:t>
      </w:r>
      <w:r>
        <w:t xml:space="preserve">    </w:t>
      </w:r>
      <w:r w:rsidR="00DC7752">
        <w:t xml:space="preserve">  </w:t>
      </w:r>
      <w:r>
        <w:t>Cut and glue trunk and branches</w:t>
      </w:r>
    </w:p>
    <w:p w:rsidR="00EC67C3" w:rsidRDefault="00DC7752" w:rsidP="00854CDA">
      <w:pPr>
        <w:ind w:left="360"/>
      </w:pPr>
      <w:r>
        <w:t xml:space="preserve">              </w:t>
      </w:r>
      <w:r w:rsidR="00EC67C3">
        <w:rPr>
          <w:noProof/>
        </w:rPr>
        <w:drawing>
          <wp:inline distT="0" distB="0" distL="0" distR="0" wp14:anchorId="36EC308B" wp14:editId="1E0F16FF">
            <wp:extent cx="1293019" cy="1902373"/>
            <wp:effectExtent l="0" t="0" r="2540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tep 4 pink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964" cy="193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CB6">
        <w:t xml:space="preserve">                </w:t>
      </w:r>
      <w:r>
        <w:t xml:space="preserve">           </w:t>
      </w:r>
      <w:r w:rsidR="00DE5CB6">
        <w:t xml:space="preserve">     </w:t>
      </w:r>
      <w:r w:rsidR="00DE5CB6">
        <w:rPr>
          <w:noProof/>
        </w:rPr>
        <w:drawing>
          <wp:inline distT="0" distB="0" distL="0" distR="0">
            <wp:extent cx="1414462" cy="1790361"/>
            <wp:effectExtent l="0" t="0" r="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tep 6 pink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455" cy="181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CB6">
        <w:t xml:space="preserve">     </w:t>
      </w:r>
    </w:p>
    <w:p w:rsidR="00EC67C3" w:rsidRDefault="00EC67C3" w:rsidP="00854CDA">
      <w:pPr>
        <w:ind w:left="360"/>
      </w:pPr>
      <w:r>
        <w:t xml:space="preserve">cut shapes with scalloped edges.  </w:t>
      </w:r>
      <w:r w:rsidR="00DC7752">
        <w:t xml:space="preserve">                </w:t>
      </w:r>
      <w:r>
        <w:t>You will need about 15 or so.</w:t>
      </w:r>
      <w:r w:rsidR="00DE5CB6">
        <w:t xml:space="preserve">    </w:t>
      </w:r>
    </w:p>
    <w:p w:rsidR="00EC67C3" w:rsidRDefault="00EC67C3" w:rsidP="00854CDA">
      <w:pPr>
        <w:ind w:left="360"/>
      </w:pPr>
    </w:p>
    <w:p w:rsidR="00DE5CB6" w:rsidRDefault="00DE5CB6" w:rsidP="00854CDA">
      <w:pPr>
        <w:ind w:left="360"/>
      </w:pPr>
      <w:r>
        <w:t xml:space="preserve">  </w:t>
      </w:r>
      <w:r>
        <w:rPr>
          <w:noProof/>
        </w:rPr>
        <w:drawing>
          <wp:inline distT="0" distB="0" distL="0" distR="0">
            <wp:extent cx="2541058" cy="1905794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tep 7 pink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839" cy="191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="00EC67C3">
        <w:t>Place your shapes before gluing.</w:t>
      </w:r>
    </w:p>
    <w:p w:rsidR="00DE5CB6" w:rsidRDefault="00DE5CB6" w:rsidP="00854CDA">
      <w:pPr>
        <w:ind w:left="360"/>
      </w:pPr>
    </w:p>
    <w:p w:rsidR="00DE5CB6" w:rsidRDefault="00DE5CB6" w:rsidP="00854CDA">
      <w:pPr>
        <w:ind w:left="360"/>
      </w:pPr>
      <w:r>
        <w:t xml:space="preserve">    </w:t>
      </w:r>
      <w:r>
        <w:rPr>
          <w:noProof/>
        </w:rPr>
        <w:drawing>
          <wp:inline distT="0" distB="0" distL="0" distR="0" wp14:anchorId="4AFEC869" wp14:editId="2B5B45ED">
            <wp:extent cx="1993107" cy="3157397"/>
            <wp:effectExtent l="0" t="0" r="1270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tep 8 pink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27" cy="324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33C">
        <w:t xml:space="preserve">              </w:t>
      </w:r>
      <w:r w:rsidR="001F333C">
        <w:rPr>
          <w:noProof/>
        </w:rPr>
        <w:drawing>
          <wp:inline distT="0" distB="0" distL="0" distR="0">
            <wp:extent cx="2686050" cy="2285136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portant tie in pink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848" cy="229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19E" w:rsidRDefault="0011119E" w:rsidP="00DC7752">
      <w:pPr>
        <w:spacing w:after="0"/>
        <w:ind w:left="360"/>
      </w:pPr>
      <w:r>
        <w:t xml:space="preserve"> </w:t>
      </w:r>
      <w:r w:rsidR="00EC67C3">
        <w:t>…</w:t>
      </w:r>
      <w:r>
        <w:t>possible pearls to stick on.</w:t>
      </w:r>
      <w:r>
        <w:tab/>
      </w:r>
      <w:r>
        <w:tab/>
      </w:r>
      <w:r>
        <w:tab/>
        <w:t>This is a vital step with this tree.  Use</w:t>
      </w:r>
    </w:p>
    <w:p w:rsidR="0011119E" w:rsidRDefault="0011119E" w:rsidP="00DC7752">
      <w:pPr>
        <w:spacing w:after="0"/>
        <w:ind w:left="4680" w:firstLine="360"/>
      </w:pPr>
      <w:r>
        <w:t xml:space="preserve"> a fine line marker to draw lines all around</w:t>
      </w:r>
      <w:r w:rsidR="003458AB">
        <w:t>,</w:t>
      </w:r>
    </w:p>
    <w:p w:rsidR="0011119E" w:rsidRDefault="0011119E" w:rsidP="00DC7752">
      <w:pPr>
        <w:spacing w:after="0"/>
        <w:ind w:left="4680" w:firstLine="360"/>
      </w:pPr>
      <w:r>
        <w:t>similar to the paper</w:t>
      </w:r>
      <w:r w:rsidR="003458AB">
        <w:t>,</w:t>
      </w:r>
      <w:r>
        <w:t xml:space="preserve"> to </w:t>
      </w:r>
      <w:r w:rsidRPr="00EC67C3">
        <w:rPr>
          <w:b/>
          <w:u w:val="single"/>
        </w:rPr>
        <w:t>unify</w:t>
      </w:r>
      <w:r>
        <w:t xml:space="preserve"> the image.</w:t>
      </w:r>
    </w:p>
    <w:p w:rsidR="00DC7752" w:rsidRDefault="00DC7752" w:rsidP="00DC7752">
      <w:pPr>
        <w:spacing w:after="0"/>
        <w:ind w:left="4680" w:firstLine="360"/>
      </w:pPr>
    </w:p>
    <w:p w:rsidR="00DC7752" w:rsidRDefault="00DC7752" w:rsidP="00DC7752">
      <w:pPr>
        <w:spacing w:after="0"/>
        <w:ind w:left="4680" w:firstLine="360"/>
      </w:pPr>
    </w:p>
    <w:p w:rsidR="0011119E" w:rsidRDefault="0011119E" w:rsidP="0011119E">
      <w:r>
        <w:t xml:space="preserve">             add your press on pearls</w:t>
      </w:r>
      <w:r w:rsidR="003458AB">
        <w:t xml:space="preserve"> if you choose to</w:t>
      </w:r>
    </w:p>
    <w:p w:rsidR="00524388" w:rsidRDefault="001F333C" w:rsidP="00EC67C3">
      <w:pPr>
        <w:ind w:left="360"/>
      </w:pPr>
      <w:r>
        <w:rPr>
          <w:noProof/>
        </w:rPr>
        <w:drawing>
          <wp:inline distT="0" distB="0" distL="0" distR="0">
            <wp:extent cx="2583672" cy="2053272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lmost pink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119" cy="208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CB6">
        <w:t xml:space="preserve">      final image… </w:t>
      </w:r>
      <w:r w:rsidR="00886C86">
        <w:t xml:space="preserve">  </w:t>
      </w:r>
      <w:r w:rsidR="00886C86">
        <w:rPr>
          <w:noProof/>
        </w:rPr>
        <w:drawing>
          <wp:inline distT="0" distB="0" distL="0" distR="0">
            <wp:extent cx="1959763" cy="2564301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nal pink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385" cy="258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25D" w:rsidRDefault="000F425D" w:rsidP="00EC67C3">
      <w:pPr>
        <w:ind w:left="360"/>
      </w:pPr>
    </w:p>
    <w:p w:rsidR="00EC67C3" w:rsidRDefault="00D73C0D" w:rsidP="00EC67C3">
      <w:pPr>
        <w:ind w:left="360"/>
      </w:pPr>
      <w:r>
        <w:lastRenderedPageBreak/>
        <w:t xml:space="preserve">Extras:   </w:t>
      </w:r>
      <w:r w:rsidR="00EC67C3">
        <w:t>If you have Photoshop or similar software on your computer… try these next</w:t>
      </w:r>
      <w:r>
        <w:t>!</w:t>
      </w:r>
    </w:p>
    <w:p w:rsidR="00D73C0D" w:rsidRDefault="00D73C0D" w:rsidP="00EC67C3">
      <w:pPr>
        <w:ind w:left="360"/>
      </w:pPr>
      <w:r>
        <w:rPr>
          <w:noProof/>
        </w:rPr>
        <w:drawing>
          <wp:inline distT="0" distB="0" distL="0" distR="0" wp14:anchorId="6F913C65" wp14:editId="31C6EBE6">
            <wp:extent cx="1239330" cy="1621632"/>
            <wp:effectExtent l="0" t="0" r="571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nal pink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119" cy="16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1238831" cy="1620978"/>
            <wp:effectExtent l="0" t="0" r="635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nal pink crystallize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202" cy="164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1250157" cy="1635798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wirl pink tree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237" cy="165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1244442" cy="1628322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iquify pink tree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726" cy="169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C0D" w:rsidRDefault="005B3639" w:rsidP="00EC67C3">
      <w:pPr>
        <w:ind w:left="360"/>
      </w:pPr>
      <w:r>
        <w:t xml:space="preserve">        Original </w:t>
      </w:r>
      <w:r w:rsidR="00D73C0D">
        <w:t xml:space="preserve"> </w:t>
      </w:r>
      <w:r w:rsidR="00D73C0D">
        <w:tab/>
      </w:r>
      <w:r w:rsidR="00D73C0D">
        <w:tab/>
      </w:r>
      <w:r>
        <w:t xml:space="preserve">      </w:t>
      </w:r>
      <w:r w:rsidR="00D73C0D">
        <w:t>Crystallize tool</w:t>
      </w:r>
      <w:r w:rsidR="00D73C0D">
        <w:tab/>
      </w:r>
      <w:r w:rsidR="00D73C0D">
        <w:tab/>
        <w:t xml:space="preserve">    </w:t>
      </w:r>
      <w:r>
        <w:t xml:space="preserve"> </w:t>
      </w:r>
      <w:r w:rsidR="00D73C0D">
        <w:t xml:space="preserve"> Twirl tool                 Liquify tool</w:t>
      </w:r>
    </w:p>
    <w:p w:rsidR="00D73C0D" w:rsidRDefault="00D73C0D" w:rsidP="00EC67C3">
      <w:pPr>
        <w:ind w:left="360"/>
      </w:pPr>
    </w:p>
    <w:p w:rsidR="00D73C0D" w:rsidRDefault="00D73C0D" w:rsidP="00EC67C3">
      <w:pPr>
        <w:ind w:left="360"/>
      </w:pPr>
      <w:r>
        <w:t>and finally ---  Enhance the colors, duplicate the layers and create 6 different trees.</w:t>
      </w:r>
    </w:p>
    <w:p w:rsidR="00D73C0D" w:rsidRDefault="000F425D" w:rsidP="00EC67C3">
      <w:pPr>
        <w:ind w:left="360"/>
      </w:pPr>
      <w:r>
        <w:rPr>
          <w:noProof/>
        </w:rPr>
        <w:t xml:space="preserve">          </w:t>
      </w:r>
      <w:r w:rsidR="00D73C0D">
        <w:rPr>
          <w:noProof/>
        </w:rPr>
        <w:t xml:space="preserve"> </w:t>
      </w:r>
      <w:r w:rsidR="00D73C0D">
        <w:rPr>
          <w:noProof/>
        </w:rPr>
        <w:drawing>
          <wp:inline distT="0" distB="0" distL="0" distR="0">
            <wp:extent cx="4750594" cy="390007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ultiple trees pink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155" cy="390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C0D" w:rsidRDefault="00D73C0D" w:rsidP="00EC67C3">
      <w:pPr>
        <w:ind w:left="360"/>
      </w:pPr>
    </w:p>
    <w:p w:rsidR="00D73C0D" w:rsidRDefault="000E635D" w:rsidP="00EC67C3">
      <w:pPr>
        <w:ind w:left="360"/>
      </w:pPr>
      <w:r>
        <w:t>Place in a frame like a professional!</w:t>
      </w:r>
      <w:bookmarkStart w:id="0" w:name="_GoBack"/>
      <w:bookmarkEnd w:id="0"/>
    </w:p>
    <w:sectPr w:rsidR="00D73C0D">
      <w:footerReference w:type="default" r:id="rId41"/>
      <w:pgSz w:w="12240" w:h="15840"/>
      <w:pgMar w:top="1080" w:right="864" w:bottom="158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3C8D" w:rsidRDefault="00A63C8D">
      <w:pPr>
        <w:spacing w:after="0" w:line="240" w:lineRule="auto"/>
      </w:pPr>
      <w:r>
        <w:separator/>
      </w:r>
    </w:p>
  </w:endnote>
  <w:endnote w:type="continuationSeparator" w:id="0">
    <w:p w:rsidR="00A63C8D" w:rsidRDefault="00A63C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4388" w:rsidRDefault="0052438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3C8D" w:rsidRDefault="00A63C8D">
      <w:pPr>
        <w:spacing w:after="0" w:line="240" w:lineRule="auto"/>
      </w:pPr>
      <w:r>
        <w:separator/>
      </w:r>
    </w:p>
  </w:footnote>
  <w:footnote w:type="continuationSeparator" w:id="0">
    <w:p w:rsidR="00A63C8D" w:rsidRDefault="00A63C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6EE2A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A831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19E4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C6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D80F2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2A46C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C25A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5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F819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C97C3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C40AA2"/>
    <w:multiLevelType w:val="hybridMultilevel"/>
    <w:tmpl w:val="E2F0D45C"/>
    <w:lvl w:ilvl="0" w:tplc="EF08B5B2">
      <w:start w:val="1"/>
      <w:numFmt w:val="decimal"/>
      <w:lvlText w:val="%1.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1" w15:restartNumberingAfterBreak="0">
    <w:nsid w:val="2C190004"/>
    <w:multiLevelType w:val="hybridMultilevel"/>
    <w:tmpl w:val="84A4F6C8"/>
    <w:lvl w:ilvl="0" w:tplc="1C7E5174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841B3F"/>
    <w:multiLevelType w:val="hybridMultilevel"/>
    <w:tmpl w:val="73B44D38"/>
    <w:lvl w:ilvl="0" w:tplc="A5B81B3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385202"/>
    <w:multiLevelType w:val="hybridMultilevel"/>
    <w:tmpl w:val="C13A5756"/>
    <w:lvl w:ilvl="0" w:tplc="EFC059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</w:num>
  <w:num w:numId="3">
    <w:abstractNumId w:val="9"/>
  </w:num>
  <w:num w:numId="4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8"/>
    <w:lvlOverride w:ilvl="0">
      <w:startOverride w:val="1"/>
    </w:lvlOverride>
  </w:num>
  <w:num w:numId="15">
    <w:abstractNumId w:val="8"/>
  </w:num>
  <w:num w:numId="16">
    <w:abstractNumId w:val="13"/>
  </w:num>
  <w:num w:numId="17">
    <w:abstractNumId w:val="10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8"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9A6"/>
    <w:rsid w:val="00062C12"/>
    <w:rsid w:val="000955CB"/>
    <w:rsid w:val="000A66FD"/>
    <w:rsid w:val="000E635D"/>
    <w:rsid w:val="000F425D"/>
    <w:rsid w:val="0011119E"/>
    <w:rsid w:val="00137D79"/>
    <w:rsid w:val="00155379"/>
    <w:rsid w:val="001C5D82"/>
    <w:rsid w:val="001C79A6"/>
    <w:rsid w:val="001F333C"/>
    <w:rsid w:val="002F0B09"/>
    <w:rsid w:val="003458AB"/>
    <w:rsid w:val="003B3ED5"/>
    <w:rsid w:val="003F31CF"/>
    <w:rsid w:val="0052363D"/>
    <w:rsid w:val="00524388"/>
    <w:rsid w:val="005414AA"/>
    <w:rsid w:val="005B3639"/>
    <w:rsid w:val="005C1E96"/>
    <w:rsid w:val="006623B2"/>
    <w:rsid w:val="00666DDD"/>
    <w:rsid w:val="00752A85"/>
    <w:rsid w:val="00754604"/>
    <w:rsid w:val="008267B8"/>
    <w:rsid w:val="00854CDA"/>
    <w:rsid w:val="0087176E"/>
    <w:rsid w:val="00886C86"/>
    <w:rsid w:val="008D4142"/>
    <w:rsid w:val="009A2B47"/>
    <w:rsid w:val="00A63C8D"/>
    <w:rsid w:val="00A811AA"/>
    <w:rsid w:val="00B82FAA"/>
    <w:rsid w:val="00BB2C39"/>
    <w:rsid w:val="00BB58E9"/>
    <w:rsid w:val="00C54E20"/>
    <w:rsid w:val="00CC3BFD"/>
    <w:rsid w:val="00D73C0D"/>
    <w:rsid w:val="00DC7752"/>
    <w:rsid w:val="00DD0CEE"/>
    <w:rsid w:val="00DE5CB6"/>
    <w:rsid w:val="00E73AC0"/>
    <w:rsid w:val="00EC67C3"/>
    <w:rsid w:val="00FD43E1"/>
    <w:rsid w:val="00FE3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D56C3F"/>
  <w15:chartTrackingRefBased/>
  <w15:docId w15:val="{20E764B3-2F3A-7C46-8998-D3D515418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666660" w:themeColor="text2" w:themeTint="BF"/>
        <w:sz w:val="24"/>
        <w:szCs w:val="24"/>
        <w:lang w:val="en-US" w:eastAsia="ja-JP" w:bidi="ar-SA"/>
      </w:rPr>
    </w:rPrDefault>
    <w:pPrDefault>
      <w:pPr>
        <w:spacing w:after="36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pPr>
      <w:pBdr>
        <w:bottom w:val="single" w:sz="48" w:space="22" w:color="FF7A00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480"/>
      <w:contextualSpacing/>
    </w:pPr>
    <w:rPr>
      <w:rFonts w:eastAsiaTheme="minorEastAsia"/>
      <w:color w:val="FF7A00" w:themeColor="accent1"/>
      <w:sz w:val="3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FF7A00" w:themeColor="accent1"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666660" w:themeColor="text2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454541" w:themeColor="text2" w:themeTint="E6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666660" w:themeColor="text2" w:themeTint="BF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320" w:after="320"/>
    </w:pPr>
    <w:rPr>
      <w:i/>
      <w:iCs/>
      <w:sz w:val="34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sz w:val="3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20" w:after="320"/>
    </w:pPr>
    <w:rPr>
      <w:b/>
      <w:i/>
      <w:iCs/>
      <w:color w:val="454541" w:themeColor="text2" w:themeTint="E6"/>
      <w:sz w:val="3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454541" w:themeColor="text2" w:themeTint="E6"/>
      <w:sz w:val="34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666660" w:themeColor="text2" w:themeTint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666660" w:themeColor="text2" w:themeTint="BF"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unhideWhenUsed/>
    <w:qFormat/>
    <w:rsid w:val="001C5D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2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e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38" Type="http://schemas.openxmlformats.org/officeDocument/2006/relationships/image" Target="media/image3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eckyholthaus-luginbuhl/Library/Containers/com.microsoft.Word/Data/Library/Application%20Support/Microsoft/Office/16.0/DTS/en-US%7b0D0743A1-E944-B54F-AF87-39B9B415B998%7d/%7b80FF990F-1E56-5042-B203-63409E525FCA%7dtf10002069.dotx" TargetMode="External"/></Relationships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{80FF990F-1E56-5042-B203-63409E525FCA}tf10002069.dotx</Template>
  <TotalTime>186</TotalTime>
  <Pages>8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17</cp:revision>
  <dcterms:created xsi:type="dcterms:W3CDTF">2022-05-20T00:41:00Z</dcterms:created>
  <dcterms:modified xsi:type="dcterms:W3CDTF">2022-06-15T14:42:00Z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TF10002001</vt:lpwstr>
  </property>
</Properties>
</file>